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A8B" w:rsidRDefault="004A5A8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1624965</wp:posOffset>
                </wp:positionV>
                <wp:extent cx="4934585" cy="4682490"/>
                <wp:effectExtent l="0" t="0" r="254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4585" cy="468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Cs w:val="20"/>
                              </w:rPr>
                              <w:id w:val="496984065"/>
                              <w:placeholder>
                                <w:docPart w:val="095FA446E8B446A786453AED1D12D169"/>
                              </w:placeholder>
                            </w:sdtPr>
                            <w:sdtEndPr/>
                            <w:sdtContent>
                              <w:p w:rsidR="004A5A80" w:rsidRDefault="004A5A80" w:rsidP="004A5A80">
                                <w:pPr>
                                  <w:spacing w:after="0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Maya Richards</w:t>
                                </w:r>
                                <w:r>
                                  <w:rPr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Cs w:val="20"/>
                                  </w:rPr>
                                  <w:tab/>
                                  <w:t>11/20/16</w:t>
                                </w:r>
                              </w:p>
                              <w:p w:rsidR="004A5A80" w:rsidRDefault="004A5A80" w:rsidP="004A5A80">
                                <w:pPr>
                                  <w:spacing w:after="0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Mr. Singh</w:t>
                                </w:r>
                                <w:r>
                                  <w:rPr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Cs w:val="20"/>
                                  </w:rPr>
                                  <w:tab/>
                                  <w:t>5</w:t>
                                </w:r>
                                <w:r w:rsidRPr="004A5A80">
                                  <w:rPr>
                                    <w:szCs w:val="20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Grade</w:t>
                                </w:r>
                              </w:p>
                              <w:p w:rsidR="004A5A80" w:rsidRDefault="004A5A80" w:rsidP="004A5A80">
                                <w:pPr>
                                  <w:spacing w:after="0"/>
                                  <w:rPr>
                                    <w:szCs w:val="20"/>
                                  </w:rPr>
                                </w:pPr>
                              </w:p>
                              <w:p w:rsidR="004A5A80" w:rsidRDefault="004A5A80" w:rsidP="004A5A80">
                                <w:pPr>
                                  <w:jc w:val="center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What I am Thankful For</w:t>
                                </w:r>
                              </w:p>
                              <w:p w:rsidR="004A5A80" w:rsidRDefault="004A5A80">
                                <w:pPr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 xml:space="preserve">I am thankful for the food and drinks upon the table everyday </w:t>
                                </w:r>
                              </w:p>
                              <w:p w:rsidR="004A5A80" w:rsidRDefault="004A5A80">
                                <w:pPr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I’m thankful for my mom</w:t>
                                </w:r>
                              </w:p>
                              <w:p w:rsidR="004A5A80" w:rsidRDefault="004A5A80">
                                <w:pPr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When I need help, she always finds a way</w:t>
                                </w:r>
                              </w:p>
                              <w:p w:rsidR="004A5A80" w:rsidRDefault="004A5A80">
                                <w:pPr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I’m thankful for my dad</w:t>
                                </w:r>
                              </w:p>
                              <w:p w:rsidR="004A5A80" w:rsidRDefault="004A5A80">
                                <w:pPr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He’s always there for me</w:t>
                                </w:r>
                              </w:p>
                              <w:p w:rsidR="004A5A80" w:rsidRDefault="004A5A80">
                                <w:pPr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 xml:space="preserve">I’m thankful for my sisters </w:t>
                                </w:r>
                              </w:p>
                              <w:p w:rsidR="004A5A80" w:rsidRDefault="004A5A80">
                                <w:pPr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Who fill me up with glee</w:t>
                                </w:r>
                                <w:bookmarkStart w:id="0" w:name="_GoBack"/>
                                <w:bookmarkEnd w:id="0"/>
                              </w:p>
                              <w:p w:rsidR="004A5A80" w:rsidRDefault="004A5A80">
                                <w:pPr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I’m thankful for my dog</w:t>
                                </w:r>
                              </w:p>
                              <w:p w:rsidR="004A5A80" w:rsidRDefault="004A5A80">
                                <w:pPr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Even though he’s a handful</w:t>
                                </w:r>
                              </w:p>
                              <w:p w:rsidR="004A5A80" w:rsidRDefault="004A5A80">
                                <w:pPr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But I still love him so</w:t>
                                </w:r>
                              </w:p>
                              <w:p w:rsidR="004A5A80" w:rsidRDefault="004A5A80">
                                <w:pPr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I’m thankful for my friends who stick up for me</w:t>
                                </w:r>
                              </w:p>
                              <w:p w:rsidR="004A5A80" w:rsidRDefault="004A5A80">
                                <w:pPr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Being home with family on Thanksgiving Day is the best place to be!</w:t>
                                </w:r>
                              </w:p>
                              <w:p w:rsidR="000A0A8B" w:rsidRDefault="004A5A80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73.25pt;margin-top:127.95pt;width:388.55pt;height:368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6wGtwIAALs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" filled="f" stroked="f">
                <v:textbox>
                  <w:txbxContent>
                    <w:sdt>
                      <w:sdtPr>
                        <w:rPr>
                          <w:szCs w:val="20"/>
                        </w:rPr>
                        <w:id w:val="496984065"/>
                        <w:placeholder>
                          <w:docPart w:val="095FA446E8B446A786453AED1D12D169"/>
                        </w:placeholder>
                      </w:sdtPr>
                      <w:sdtEndPr/>
                      <w:sdtContent>
                        <w:p w:rsidR="004A5A80" w:rsidRDefault="004A5A80" w:rsidP="004A5A80">
                          <w:pPr>
                            <w:spacing w:after="0"/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Maya Richards</w:t>
                          </w:r>
                          <w:r>
                            <w:rPr>
                              <w:szCs w:val="20"/>
                            </w:rPr>
                            <w:tab/>
                          </w:r>
                          <w:r>
                            <w:rPr>
                              <w:szCs w:val="20"/>
                            </w:rPr>
                            <w:tab/>
                          </w:r>
                          <w:r>
                            <w:rPr>
                              <w:szCs w:val="20"/>
                            </w:rPr>
                            <w:tab/>
                          </w:r>
                          <w:r>
                            <w:rPr>
                              <w:szCs w:val="20"/>
                            </w:rPr>
                            <w:tab/>
                          </w:r>
                          <w:r>
                            <w:rPr>
                              <w:szCs w:val="20"/>
                            </w:rPr>
                            <w:tab/>
                          </w:r>
                          <w:r>
                            <w:rPr>
                              <w:szCs w:val="20"/>
                            </w:rPr>
                            <w:tab/>
                          </w:r>
                          <w:r>
                            <w:rPr>
                              <w:szCs w:val="20"/>
                            </w:rPr>
                            <w:tab/>
                            <w:t>11/20/16</w:t>
                          </w:r>
                        </w:p>
                        <w:p w:rsidR="004A5A80" w:rsidRDefault="004A5A80" w:rsidP="004A5A80">
                          <w:pPr>
                            <w:spacing w:after="0"/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Mr. Singh</w:t>
                          </w:r>
                          <w:r>
                            <w:rPr>
                              <w:szCs w:val="20"/>
                            </w:rPr>
                            <w:tab/>
                          </w:r>
                          <w:r>
                            <w:rPr>
                              <w:szCs w:val="20"/>
                            </w:rPr>
                            <w:tab/>
                          </w:r>
                          <w:r>
                            <w:rPr>
                              <w:szCs w:val="20"/>
                            </w:rPr>
                            <w:tab/>
                          </w:r>
                          <w:r>
                            <w:rPr>
                              <w:szCs w:val="20"/>
                            </w:rPr>
                            <w:tab/>
                          </w:r>
                          <w:r>
                            <w:rPr>
                              <w:szCs w:val="20"/>
                            </w:rPr>
                            <w:tab/>
                          </w:r>
                          <w:r>
                            <w:rPr>
                              <w:szCs w:val="20"/>
                            </w:rPr>
                            <w:tab/>
                          </w:r>
                          <w:r>
                            <w:rPr>
                              <w:szCs w:val="20"/>
                            </w:rPr>
                            <w:tab/>
                          </w:r>
                          <w:r>
                            <w:rPr>
                              <w:szCs w:val="20"/>
                            </w:rPr>
                            <w:tab/>
                            <w:t>5</w:t>
                          </w:r>
                          <w:r w:rsidRPr="004A5A80">
                            <w:rPr>
                              <w:szCs w:val="2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szCs w:val="20"/>
                            </w:rPr>
                            <w:t xml:space="preserve"> Grade</w:t>
                          </w:r>
                        </w:p>
                        <w:p w:rsidR="004A5A80" w:rsidRDefault="004A5A80" w:rsidP="004A5A80">
                          <w:pPr>
                            <w:spacing w:after="0"/>
                            <w:rPr>
                              <w:szCs w:val="20"/>
                            </w:rPr>
                          </w:pPr>
                        </w:p>
                        <w:p w:rsidR="004A5A80" w:rsidRDefault="004A5A80" w:rsidP="004A5A80">
                          <w:pPr>
                            <w:jc w:val="center"/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What I am Thankful For</w:t>
                          </w:r>
                        </w:p>
                        <w:p w:rsidR="004A5A80" w:rsidRDefault="004A5A80">
                          <w:pPr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 xml:space="preserve">I am thankful for the food and drinks upon the table everyday </w:t>
                          </w:r>
                        </w:p>
                        <w:p w:rsidR="004A5A80" w:rsidRDefault="004A5A80">
                          <w:pPr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I’m thankful for my mom</w:t>
                          </w:r>
                        </w:p>
                        <w:p w:rsidR="004A5A80" w:rsidRDefault="004A5A80">
                          <w:pPr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When I need help, she always finds a way</w:t>
                          </w:r>
                        </w:p>
                        <w:p w:rsidR="004A5A80" w:rsidRDefault="004A5A80">
                          <w:pPr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I’m thankful for my dad</w:t>
                          </w:r>
                        </w:p>
                        <w:p w:rsidR="004A5A80" w:rsidRDefault="004A5A80">
                          <w:pPr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He’s always there for me</w:t>
                          </w:r>
                        </w:p>
                        <w:p w:rsidR="004A5A80" w:rsidRDefault="004A5A80">
                          <w:pPr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 xml:space="preserve">I’m thankful for my sisters </w:t>
                          </w:r>
                        </w:p>
                        <w:p w:rsidR="004A5A80" w:rsidRDefault="004A5A80">
                          <w:pPr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Who fill me up with glee</w:t>
                          </w:r>
                          <w:bookmarkStart w:id="1" w:name="_GoBack"/>
                          <w:bookmarkEnd w:id="1"/>
                        </w:p>
                        <w:p w:rsidR="004A5A80" w:rsidRDefault="004A5A80">
                          <w:pPr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I’m thankful for my dog</w:t>
                          </w:r>
                        </w:p>
                        <w:p w:rsidR="004A5A80" w:rsidRDefault="004A5A80">
                          <w:pPr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Even though he’s a handful</w:t>
                          </w:r>
                        </w:p>
                        <w:p w:rsidR="004A5A80" w:rsidRDefault="004A5A80">
                          <w:pPr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But I still love him so</w:t>
                          </w:r>
                        </w:p>
                        <w:p w:rsidR="004A5A80" w:rsidRDefault="004A5A80">
                          <w:pPr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I’m thankful for my friends who stick up for me</w:t>
                          </w:r>
                        </w:p>
                        <w:p w:rsidR="004A5A80" w:rsidRDefault="004A5A80">
                          <w:pPr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Being home with family on Thanksgiving Day is the best place to be!</w:t>
                          </w:r>
                        </w:p>
                        <w:p w:rsidR="000A0A8B" w:rsidRDefault="004A5A80">
                          <w:pPr>
                            <w:rPr>
                              <w:szCs w:val="20"/>
                            </w:rPr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A8B" w:rsidRDefault="004A5A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33574" cy="2081049"/>
                                  <wp:effectExtent l="1905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924" cy="2083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0A0A8B" w:rsidRDefault="004A5A8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33574" cy="2081049"/>
                            <wp:effectExtent l="1905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924" cy="2083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A8B" w:rsidRDefault="004A5A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7860" cy="773874"/>
                                  <wp:effectExtent l="1905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835" cy="778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0A0A8B" w:rsidRDefault="004A5A8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67860" cy="773874"/>
                            <wp:effectExtent l="1905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835" cy="778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0A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A80"/>
    <w:rsid w:val="000A0A8B"/>
    <w:rsid w:val="004A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a\AppData\Roaming\Microsoft\Templates\HarvestStatione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95FA446E8B446A786453AED1D12D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6D785-A3A6-466C-99F5-4D47A8916481}"/>
      </w:docPartPr>
      <w:docPartBody>
        <w:p w:rsidR="00000000" w:rsidRDefault="00720464">
          <w:pPr>
            <w:pStyle w:val="095FA446E8B446A786453AED1D12D169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464"/>
    <w:rsid w:val="0072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95FA446E8B446A786453AED1D12D169">
    <w:name w:val="095FA446E8B446A786453AED1D12D16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95FA446E8B446A786453AED1D12D169">
    <w:name w:val="095FA446E8B446A786453AED1D12D1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686A4B1-8174-4CDF-A961-B0AB01A1D1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HarvestStationery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Stationery (harvest design)</vt:lpstr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(harvest design)</dc:title>
  <dc:creator>Joanna</dc:creator>
  <cp:lastModifiedBy>Joanna</cp:lastModifiedBy>
  <cp:revision>1</cp:revision>
  <cp:lastPrinted>2007-10-18T03:27:00Z</cp:lastPrinted>
  <dcterms:created xsi:type="dcterms:W3CDTF">2016-11-21T03:49:00Z</dcterms:created>
  <dcterms:modified xsi:type="dcterms:W3CDTF">2016-11-21T03:55:00Z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TC102448009990</vt:lpwstr>
  </property>
</Properties>
</file>